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53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3969"/>
        <w:gridCol w:w="198"/>
        <w:gridCol w:w="2835"/>
      </w:tblGrid>
      <w:tr w:rsidR="00D90CC9" w:rsidRPr="00DE726D" w:rsidTr="00BE0FF1">
        <w:trPr>
          <w:gridAfter w:val="1"/>
          <w:wAfter w:w="2835" w:type="dxa"/>
          <w:trHeight w:val="2112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:rsidR="00D90CC9" w:rsidRPr="00DE726D" w:rsidRDefault="00D90CC9" w:rsidP="00AE68A8"/>
        </w:tc>
        <w:tc>
          <w:tcPr>
            <w:tcW w:w="424" w:type="dxa"/>
            <w:vMerge w:val="restart"/>
          </w:tcPr>
          <w:p w:rsidR="00D90CC9" w:rsidRPr="00DE726D" w:rsidRDefault="00D90CC9" w:rsidP="00AE68A8"/>
        </w:tc>
        <w:tc>
          <w:tcPr>
            <w:tcW w:w="6611" w:type="dxa"/>
            <w:gridSpan w:val="3"/>
            <w:tcBorders>
              <w:bottom w:val="nil"/>
            </w:tcBorders>
          </w:tcPr>
          <w:p w:rsidR="00D90CC9" w:rsidRPr="00D90CC9" w:rsidRDefault="00D90CC9" w:rsidP="00CA3955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  <w:r w:rsidRPr="00D90CC9">
              <w:rPr>
                <w:sz w:val="28"/>
                <w:szCs w:val="28"/>
                <w:lang w:bidi="sk-SK"/>
              </w:rPr>
              <w:br/>
            </w: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názov</w:t>
            </w:r>
          </w:p>
          <w:p w:rsid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organizácie:  </w:t>
            </w:r>
          </w:p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IČO/IČ DPH.</w:t>
            </w: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center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adresa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kontakt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4FF81348" wp14:editId="7B08997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13F3F15A" wp14:editId="107EC711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233382">
        <w:trPr>
          <w:gridAfter w:val="1"/>
          <w:wAfter w:w="2835" w:type="dxa"/>
          <w:trHeight w:val="70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 w:val="restart"/>
          </w:tcPr>
          <w:p w:rsidR="00D90CC9" w:rsidRDefault="001139BE" w:rsidP="009B591F">
            <w:pPr>
              <w:pStyle w:val="Nadpis1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:rsidR="001139BE" w:rsidRDefault="001139BE" w:rsidP="001139BE">
            <w:pPr>
              <w:rPr>
                <w:color w:val="002060"/>
              </w:rPr>
            </w:pPr>
            <w:r w:rsidRPr="001139BE">
              <w:rPr>
                <w:color w:val="002060"/>
              </w:rPr>
              <w:t>Prihlasujem sa záväzne na termín:</w:t>
            </w:r>
          </w:p>
          <w:p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430"/>
              <w:gridCol w:w="353"/>
              <w:gridCol w:w="1478"/>
              <w:gridCol w:w="646"/>
              <w:gridCol w:w="2191"/>
              <w:gridCol w:w="293"/>
              <w:gridCol w:w="359"/>
            </w:tblGrid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BD3145" w:rsidRPr="00BD3145" w:rsidRDefault="00BD3145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01.06.2023</w:t>
                  </w:r>
                </w:p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BD3145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Systém manažérstva kvality podľa normy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interný  audítor návody na systémy auditovanie </w:t>
                  </w:r>
                </w:p>
                <w:p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  <w:u w:val="single"/>
                    </w:rPr>
                    <w:t>ISO 19011:2018</w:t>
                  </w:r>
                  <w:r w:rsidRPr="00BD3145"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C93CB8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02.06.2023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Súbežne oba systémy</w:t>
                  </w:r>
                </w:p>
                <w:p w:rsidR="001139BE" w:rsidRPr="00BD3145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Systém environmentálneho manažérstva a podľa normy: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 </w:t>
                  </w:r>
                </w:p>
                <w:p w:rsidR="001139BE" w:rsidRPr="00BD3145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Systémom manažérstva BOZP podľa normy: </w:t>
                  </w:r>
                </w:p>
                <w:p w:rsidR="0008007C" w:rsidRPr="00BD3145" w:rsidRDefault="001139BE" w:rsidP="00BD3145">
                  <w:pPr>
                    <w:shd w:val="clear" w:color="auto" w:fill="FFFFFF" w:themeFill="background1"/>
                    <w:spacing w:after="0"/>
                    <w:ind w:left="318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45001:2018</w:t>
                  </w:r>
                </w:p>
              </w:tc>
            </w:tr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1139BE" w:rsidRPr="00BD3145" w:rsidRDefault="001139BE" w:rsidP="00C93CB8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D96DB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01.06 až</w:t>
                  </w:r>
                  <w:r w:rsidR="00CB18E1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02.06.2023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IMS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Integrovaný manažérsky systém – systém manažérstva kvality, </w:t>
                  </w:r>
                  <w:proofErr w:type="spellStart"/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environmentu</w:t>
                  </w:r>
                  <w:proofErr w:type="spellEnd"/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a BOZP podľa noriem: </w:t>
                  </w:r>
                </w:p>
                <w:p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9001:2015, </w:t>
                  </w:r>
                </w:p>
                <w:p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14001:2015, </w:t>
                  </w:r>
                </w:p>
                <w:p w:rsidR="001139BE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45001:2018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(normy a interný audit)</w:t>
                  </w:r>
                </w:p>
              </w:tc>
            </w:tr>
            <w:tr w:rsidR="001139BE" w:rsidTr="00BD3145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08007C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CB18E1" w:rsidRDefault="0008007C" w:rsidP="00BD3145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08007C" w:rsidTr="00BD3145">
              <w:trPr>
                <w:gridAfter w:val="2"/>
                <w:wAfter w:w="652" w:type="dxa"/>
              </w:trPr>
              <w:tc>
                <w:tcPr>
                  <w:tcW w:w="6575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Pr="0066170F">
                      <w:rPr>
                        <w:rFonts w:asciiTheme="majorHAnsi" w:hAnsiTheme="majorHAnsi"/>
                        <w:b/>
                        <w:color w:val="002060"/>
                        <w:sz w:val="16"/>
                        <w:szCs w:val="16"/>
                      </w:rPr>
                      <w:t>certicom@certicom.sk</w:t>
                    </w:r>
                  </w:hyperlink>
                </w:p>
                <w:p w:rsidR="0008007C" w:rsidRPr="00E31382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</w:pPr>
                  <w:r w:rsidRPr="00E31382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6C1A28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15.05.2023</w:t>
                  </w:r>
                </w:p>
                <w:p w:rsidR="0008007C" w:rsidRPr="00BD3145" w:rsidRDefault="0008007C" w:rsidP="00BD3145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1139BE" w:rsidTr="00CB18E1"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CB18E1" w:rsidRPr="0066170F" w:rsidRDefault="00CB18E1" w:rsidP="00AE68A8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18E1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</w:t>
                  </w:r>
                </w:p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Podpis oprávnenej osoby:</w:t>
                  </w:r>
                </w:p>
              </w:tc>
              <w:tc>
                <w:tcPr>
                  <w:tcW w:w="28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Default="001139BE" w:rsidP="00AE68A8">
                  <w:bookmarkStart w:id="2" w:name="_GoBack"/>
                  <w:bookmarkEnd w:id="2"/>
                </w:p>
              </w:tc>
            </w:tr>
          </w:tbl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164"/>
        </w:trPr>
        <w:tc>
          <w:tcPr>
            <w:tcW w:w="720" w:type="dxa"/>
          </w:tcPr>
          <w:p w:rsidR="00D90CC9" w:rsidRPr="00DE726D" w:rsidRDefault="00D90CC9" w:rsidP="00AE68A8"/>
        </w:tc>
        <w:tc>
          <w:tcPr>
            <w:tcW w:w="2944" w:type="dxa"/>
            <w:gridSpan w:val="2"/>
          </w:tcPr>
          <w:p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6AA78195" wp14:editId="372329FD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54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5B0EA839" wp14:editId="5C588053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E726D" w:rsidRDefault="001139BE" w:rsidP="00AE68A8">
            <w:pPr>
              <w:pStyle w:val="Informcie"/>
            </w:pPr>
            <w:proofErr w:type="spellStart"/>
            <w:r>
              <w:t>Gorkého</w:t>
            </w:r>
            <w:proofErr w:type="spellEnd"/>
            <w:r>
              <w:t xml:space="preserve"> 10</w:t>
            </w:r>
          </w:p>
          <w:p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24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4A3FE664" wp14:editId="107655EF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+421 905 386 694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26CB6FDE" wp14:editId="658F5A68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certicom@certicom.eu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74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478C41EA" wp14:editId="6AC98AB1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E77B5E" w:rsidRPr="00DE726D" w:rsidTr="00233382">
        <w:trPr>
          <w:gridAfter w:val="1"/>
          <w:wAfter w:w="2835" w:type="dxa"/>
          <w:trHeight w:val="2448"/>
        </w:trPr>
        <w:tc>
          <w:tcPr>
            <w:tcW w:w="720" w:type="dxa"/>
          </w:tcPr>
          <w:p w:rsidR="00E77B5E" w:rsidRPr="00DE726D" w:rsidRDefault="00E77B5E" w:rsidP="00AE68A8"/>
        </w:tc>
        <w:tc>
          <w:tcPr>
            <w:tcW w:w="2944" w:type="dxa"/>
            <w:gridSpan w:val="2"/>
          </w:tcPr>
          <w:p w:rsidR="00E77B5E" w:rsidRPr="00DE726D" w:rsidRDefault="00E77B5E" w:rsidP="00AE68A8"/>
        </w:tc>
        <w:tc>
          <w:tcPr>
            <w:tcW w:w="424" w:type="dxa"/>
          </w:tcPr>
          <w:p w:rsidR="00E77B5E" w:rsidRPr="00DE726D" w:rsidRDefault="00E77B5E" w:rsidP="00AE68A8"/>
        </w:tc>
        <w:tc>
          <w:tcPr>
            <w:tcW w:w="6611" w:type="dxa"/>
            <w:gridSpan w:val="3"/>
            <w:vMerge/>
          </w:tcPr>
          <w:p w:rsidR="00E77B5E" w:rsidRPr="00DE726D" w:rsidRDefault="00E77B5E" w:rsidP="00AE68A8"/>
        </w:tc>
      </w:tr>
    </w:tbl>
    <w:p w:rsidR="007F5B63" w:rsidRPr="00DE726D" w:rsidRDefault="007F5B63" w:rsidP="0066170F"/>
    <w:sectPr w:rsidR="007F5B63" w:rsidRPr="00DE726D" w:rsidSect="00DE72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DB5" w:rsidRDefault="00D96DB5" w:rsidP="00590471">
      <w:r>
        <w:separator/>
      </w:r>
    </w:p>
  </w:endnote>
  <w:endnote w:type="continuationSeparator" w:id="0">
    <w:p w:rsidR="00D96DB5" w:rsidRDefault="00D96DB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DB5" w:rsidRDefault="00D96DB5" w:rsidP="00590471">
      <w:r>
        <w:separator/>
      </w:r>
    </w:p>
  </w:footnote>
  <w:footnote w:type="continuationSeparator" w:id="0">
    <w:p w:rsidR="00D96DB5" w:rsidRDefault="00D96DB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7A7567D" wp14:editId="29ADBDF9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D2F8E29" wp14:editId="746D8153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42ACAE" wp14:editId="1BE76E26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3A"/>
    <w:rsid w:val="00055B72"/>
    <w:rsid w:val="00060042"/>
    <w:rsid w:val="00064D4C"/>
    <w:rsid w:val="0008007C"/>
    <w:rsid w:val="0008685D"/>
    <w:rsid w:val="00112FD7"/>
    <w:rsid w:val="001139BE"/>
    <w:rsid w:val="001253DD"/>
    <w:rsid w:val="00150ABD"/>
    <w:rsid w:val="00155B5A"/>
    <w:rsid w:val="00170A8E"/>
    <w:rsid w:val="00222466"/>
    <w:rsid w:val="00233382"/>
    <w:rsid w:val="00236632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4E158A"/>
    <w:rsid w:val="00545673"/>
    <w:rsid w:val="005471D7"/>
    <w:rsid w:val="00565C77"/>
    <w:rsid w:val="0056708E"/>
    <w:rsid w:val="005801E5"/>
    <w:rsid w:val="00590471"/>
    <w:rsid w:val="005D01FA"/>
    <w:rsid w:val="005D45DC"/>
    <w:rsid w:val="0066170F"/>
    <w:rsid w:val="006716D8"/>
    <w:rsid w:val="006920F0"/>
    <w:rsid w:val="006C020C"/>
    <w:rsid w:val="006C1A28"/>
    <w:rsid w:val="006C3F5C"/>
    <w:rsid w:val="006D79A8"/>
    <w:rsid w:val="00752B9D"/>
    <w:rsid w:val="007575B6"/>
    <w:rsid w:val="007C367F"/>
    <w:rsid w:val="007F5B63"/>
    <w:rsid w:val="00803A0A"/>
    <w:rsid w:val="00846CB9"/>
    <w:rsid w:val="008A1E6E"/>
    <w:rsid w:val="008B108C"/>
    <w:rsid w:val="008C2CFC"/>
    <w:rsid w:val="008C325E"/>
    <w:rsid w:val="00933840"/>
    <w:rsid w:val="009475DC"/>
    <w:rsid w:val="00967B93"/>
    <w:rsid w:val="0099133A"/>
    <w:rsid w:val="009B591F"/>
    <w:rsid w:val="00A31B16"/>
    <w:rsid w:val="00AE68A8"/>
    <w:rsid w:val="00B6466C"/>
    <w:rsid w:val="00B76CDA"/>
    <w:rsid w:val="00BD3145"/>
    <w:rsid w:val="00C14078"/>
    <w:rsid w:val="00C83A18"/>
    <w:rsid w:val="00C93CB8"/>
    <w:rsid w:val="00CA3955"/>
    <w:rsid w:val="00CB18E1"/>
    <w:rsid w:val="00CC1E8B"/>
    <w:rsid w:val="00CD2321"/>
    <w:rsid w:val="00CE1E3D"/>
    <w:rsid w:val="00D053FA"/>
    <w:rsid w:val="00D26515"/>
    <w:rsid w:val="00D90CC9"/>
    <w:rsid w:val="00D96DB5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B454A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zvny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s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76E949-0EEE-459F-96BA-2164A39A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kruhmi.dotx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2022-10-13T14:14:00Z</dcterms:created>
  <dcterms:modified xsi:type="dcterms:W3CDTF">2023-03-24T12:42:00Z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